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Spis zdawczo-odbiorczy akt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INS-01/Z-03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jednostki organizacyjnej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komórki przekazującej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 spisu i rok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tblHeader w:val="true"/>
        </w:trPr>
        <w:tc>
          <w:tcPr>
            <w:tcW w:type="dxa" w:w="38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114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Znak teczki</w:t>
            </w:r>
          </w:p>
        </w:tc>
        <w:tc>
          <w:tcPr>
            <w:tcW w:type="dxa" w:w="267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Tytuł teczki / tomu</w:t>
            </w:r>
          </w:p>
        </w:tc>
        <w:tc>
          <w:tcPr>
            <w:tcW w:type="dxa" w:w="114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Daty skrajne</w:t>
            </w:r>
          </w:p>
        </w:tc>
        <w:tc>
          <w:tcPr>
            <w:tcW w:type="dxa" w:w="95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Kat. arch.</w:t>
            </w:r>
          </w:p>
        </w:tc>
        <w:tc>
          <w:tcPr>
            <w:tcW w:type="dxa" w:w="95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tomów</w:t>
            </w:r>
          </w:p>
        </w:tc>
        <w:tc>
          <w:tcPr>
            <w:tcW w:type="dxa" w:w="152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Miejsce przechowywania</w:t>
            </w:r>
          </w:p>
        </w:tc>
        <w:tc>
          <w:tcPr>
            <w:tcW w:type="dxa" w:w="152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zniszczenia / przekazania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13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14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6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4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5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5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Liczba pozycji i jednostek przekazanych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przekazał: data i podpis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przejął: data i podpis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Spis sporządza się odrębnie zgodnie z zasadami przyjętymi w uzgodnionej instrukcji składnicy akt. Oznaczenia i kategorie muszą być zgodne z obowiązującym JRWA.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