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Ewidencja udostępniania akt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INS-01/Z-07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Numer ewidencyjny udostępnienia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Wnioskodawca: imię, nazwisko, stanowisko / instytucja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Cel i podstawa udostępnienia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206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Numer spisu i poz.</w:t>
            </w:r>
          </w:p>
        </w:tc>
        <w:tc>
          <w:tcPr>
            <w:tcW w:type="dxa" w:w="412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Znak / tytuł teczki</w:t>
            </w:r>
          </w:p>
        </w:tc>
        <w:tc>
          <w:tcPr>
            <w:tcW w:type="dxa" w:w="1548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Zakres / strony</w:t>
            </w:r>
          </w:p>
        </w:tc>
        <w:tc>
          <w:tcPr>
            <w:tcW w:type="dxa" w:w="258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Forma: wgląd, kopia, wypożyczenie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41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8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41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8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41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8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41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8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412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58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 udostępnienia i planowany termin zwrotu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Sposób udostępnienia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na miejscu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wypożyczenie wewnętrzne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kopia papierowa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kopia elektroniczna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inne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Zgoda dyrektora lub osoby upoważnionej - jeżeli wymagana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wydający akta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odbierający akta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Zwrot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 zwrotu, stan dokumentacji i stwierdzone braki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zwracający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przyjmujący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Udostępnienie osobie zewnętrznej wymaga sprawdzenia podstawy prawnej i zakresu danych. Karta nie stanowi samodzielnej podstawy dostępu.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