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Spis dokumentacji niearchiwalnej przeznaczonej do brakowania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INS-01/Z-08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jednostki organizacyjnej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komórki, której dokumentacja jest brakowana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Rodzaj dokumentacji: papierowa / elektroniczna / inna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Kategoria ujęta w spisie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B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BE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Bc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Podstawa kwalifikacji: nazwa i data JRWA / kwalifikatora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</w:trPr>
        <w:tc>
          <w:tcPr>
            <w:tcW w:type="dxa" w:w="39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158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Oznaczenie kancelaryjne / sygnatura</w:t>
            </w:r>
          </w:p>
        </w:tc>
        <w:tc>
          <w:tcPr>
            <w:tcW w:type="dxa" w:w="317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Tytuł jednostki</w:t>
            </w:r>
          </w:p>
        </w:tc>
        <w:tc>
          <w:tcPr>
            <w:tcW w:type="dxa" w:w="119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Daty skrajne</w:t>
            </w:r>
          </w:p>
        </w:tc>
        <w:tc>
          <w:tcPr>
            <w:tcW w:type="dxa" w:w="79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Kat.</w:t>
            </w:r>
          </w:p>
        </w:tc>
        <w:tc>
          <w:tcPr>
            <w:tcW w:type="dxa" w:w="158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jednostek / rozmiar</w:t>
            </w:r>
          </w:p>
        </w:tc>
        <w:tc>
          <w:tcPr>
            <w:tcW w:type="dxa" w:w="158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Uwagi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9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Łączna liczba jednostek / rozmiar dokumentacji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Uzasadnienie brakowania i sposób oceny przydatności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zniszczenia zapewniający nieodwracalne usunięcie danych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sporządził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kierownik komórki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odpowiedzialna za składnicę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zatwierdził dyrektor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Dla kategorii B, BE i Bc sporządza się odrębne spisy, jeżeli wymagają tego właściwe przepisy i uzgodnione normatywy. Dokumentacji nie wolno zniszczyć przed uzyskaniem wymaganej zgody.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