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Notatka służbowa o zdarzeniu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PROC-03/Z-01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Sporządzający: imię, nazwisko i stanowisko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godzina i miejsce sporządzenia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pStyle w:val="Nagwek1"/>
        <w:keepNext/>
        <w:widowControl/>
        <w:spacing w:after="60" w:before="100" w:line="240" w:lineRule="auto"/>
      </w:pPr>
      <w:r>
        <w:rPr>
          <w:rFonts w:ascii="Aptos" w:hAnsi="Aptos" w:eastAsia="Aptos"/>
          <w:b/>
          <w:color w:val="8D1D2C"/>
          <w:sz w:val="24"/>
        </w:rPr>
        <w:t>Informacje o zdarzeniu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godzina i miejsce zdarzenia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Osoby uczestniczące i świadkowie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Opis ustalonych faktów (bez ocen i przypuszczeń)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Źródła informacji i zabezpieczone dowody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Podjęte niezwłocznie działania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Osoby i instytucje powiadomione, data i sposób kontaktu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Wyjaśnienia ucznia albo informacja o terminie ich odebrania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Uwagi dotyczące bezpieczeństwa i dalszych czynności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Do notatki dołącza się wyłącznie materiały istotne dla sprawy. Fakty należy oddzielić od ocen, a dane osób ograniczyć do niezbędnego zakresu.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 osoby sporządzającej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data i podpis osoby przyjmującej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