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Wniosek o organizację indywidualnego nauczania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PROC-04/Z-01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Wnioskodawca: imię, nazwisko, adres i dane kontaktowe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Uczeń: imię i nazwisko, data urodzenia, szkoła i 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/>
        </w:rPr>
        <w:t>Zwracam się z wnioskiem o zorganizowanie indywidualnego nauczania dla wskazanego ucznia na podstawie załączonego orzeczenia o potrzebie indywidualnego nauczania.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Poradnia, numer orzeczenia i data wydania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Okres wskazany w orzeczeniu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Wnioskowane miejsce prowadzenia zajęć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miejsce pobytu ucznia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szkoła - w zakresie dopuszczonym przepisami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 wskazane w orzeczeniu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Warunki organizacyjne i zdrowotne istotne dla planowania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Proponowane terminy kontaktu w sprawie organizacji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Załączniki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oryginał albo poświadczona kopia orzeczenia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 dokumenty organizacyjne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Szczegółowe dane o zdrowiu należy przekazywać tylko w zakresie potrzebnym do organizacji zajęć. Podstawą jest orzeczenie poradni, nie samo zaświadczenie lekarskie.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i podpis rodzica / pełnoletniego ucznia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potwierdzenie wpływu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