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Karta analizy orzeczenia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PROC-04/Z-02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Uczeń, szkoła i 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Poradnia, numer i data orzeczenia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Okres obowiązywania orzeczenia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Ustalenia z orzeczenia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Rozpoznanie potrzeb i ograniczeń istotnych dla organizacji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Zalecane miejsce i warunki prowadzenia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Możliwość udziału w zajęciach z oddziałem lub życiu szkoły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Zalecane formy pomocy psychologiczno-pedagogicznej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Ustalenia szkoły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390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Obowiązkowe zajęcia edukacyjne</w:t>
            </w:r>
          </w:p>
        </w:tc>
        <w:tc>
          <w:tcPr>
            <w:tcW w:type="dxa" w:w="139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Tygodniowo</w:t>
            </w:r>
          </w:p>
        </w:tc>
        <w:tc>
          <w:tcPr>
            <w:tcW w:type="dxa" w:w="2231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Nauczyciel</w:t>
            </w:r>
          </w:p>
        </w:tc>
        <w:tc>
          <w:tcPr>
            <w:tcW w:type="dxa" w:w="278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Sposób realizacji</w:t>
            </w:r>
          </w:p>
        </w:tc>
      </w:tr>
      <w:tr>
        <w:trPr>
          <w:trHeight w:val="408" w:hRule="atLeast"/>
        </w:trPr>
        <w:tc>
          <w:tcPr>
            <w:tcW w:type="dxa" w:w="390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3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8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0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3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8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0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3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8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0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3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8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0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3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8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0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3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8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0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3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8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90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39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23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8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Praktyczna nauka zawodu - sposób realizacji albo uzasadnienie odstępstw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Łączny tygodniowy wymiar i liczba dni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Wymagane uzgodnienia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organ prowadzący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rodzic / pełnoletni uczeń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nauczyciele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kierownik PNZ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inne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Dla ucznia szkoły ponadpodstawowej wymiar wynosi co do zasady 12-16 godzin tygodniowo, realizowanych przez co najmniej 3 dni. Odstępstwa wymagają podstawy przewidzianej w przepisach.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osoba analizująca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zatwierdzenie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