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Ustalenie organizacyjne dyrektora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PROC-04/Z-03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Uczeń,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Podstawa: poradnia, numer i data orzeczenia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Po uzgodnieniu zakresu i czasu prowadzenia zajęć z organem prowadzącym oraz po zasięgnięciu opinii rodzica / pełnoletniego ucznia ustalam następującą organizację indywidualnego nauczania: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realizacji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Miejsce realizacji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Tygodniowy wymiar godzin i liczba dni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380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Zajęcia edukacyjne</w:t>
            </w:r>
          </w:p>
        </w:tc>
        <w:tc>
          <w:tcPr>
            <w:tcW w:type="dxa" w:w="162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godzin</w:t>
            </w:r>
          </w:p>
        </w:tc>
        <w:tc>
          <w:tcPr>
            <w:tcW w:type="dxa" w:w="217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Nauczyciel</w:t>
            </w:r>
          </w:p>
        </w:tc>
        <w:tc>
          <w:tcPr>
            <w:tcW w:type="dxa" w:w="271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Miejsce / tryb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realizacji praktycznej nauki zawodu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Dopuszczony udział w zajęciach z oddziałem i innych formach życia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dokumentowania i osoby odpowiedzialne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i forma uzgodnienia z organem prowadzącym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i treść opinii rodzica / pełnoletniego ucznia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pieczęć i podpis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Potwierdzenie zapoznania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rodzic / pełnoletni uczeń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wychowawca / koordynator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