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Plan zajęć indywidualnego nauczania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PROC-04/Z-04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Uczeń, szkoła i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obowiązywania planu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5"/>
        <w:gridCol w:w="1815"/>
        <w:gridCol w:w="1815"/>
        <w:gridCol w:w="1815"/>
        <w:gridCol w:w="1815"/>
      </w:tblGrid>
      <w:tr>
        <w:trPr>
          <w:tblHeader w:val="true"/>
        </w:trPr>
        <w:tc>
          <w:tcPr>
            <w:tcW w:type="dxa" w:w="132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Dzień</w:t>
            </w:r>
          </w:p>
        </w:tc>
        <w:tc>
          <w:tcPr>
            <w:tcW w:type="dxa" w:w="158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Godziny</w:t>
            </w:r>
          </w:p>
        </w:tc>
        <w:tc>
          <w:tcPr>
            <w:tcW w:type="dxa" w:w="317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Zajęcia edukacyjne</w:t>
            </w:r>
          </w:p>
        </w:tc>
        <w:tc>
          <w:tcPr>
            <w:tcW w:type="dxa" w:w="211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Nauczyciel</w:t>
            </w:r>
          </w:p>
        </w:tc>
        <w:tc>
          <w:tcPr>
            <w:tcW w:type="dxa" w:w="211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Miejsce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132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158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317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1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Łączny tygodniowy wymiar godzin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Ustalenia dotyczące przerw, warunków technicznych i bezpieczeństwa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Zasady odwoływania i odpracowywania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dokumentowania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Zmiany planu wymagają udokumentowanego uzgodnienia. Plan nie zastępuje dziennika indywidualnego nauczania.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rodzic / pełnoletni uczeń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dyrektor / osoba upoważniona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