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Notatka z uzgodnień organizacyjnych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PROC-04/Z-05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Uczeń, szkoła i oddział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Data, forma i miejsce rozmowy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Uczestnicy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Zakres uzgodnień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Miejsce i warunki prowadzenia zajęć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Proponowany harmonogram i dostępność ucznia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Udział w zajęciach z oddziałem i życiu szkoły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Praktyczna nauka zawodu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Sposób kontaktu, zgłaszania nieobecności i zmian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Stanowisko rodzica / pełnoletniego ucznia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Ustalenia końcowe, zadania i terminy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Notatka dokumentuje uzgodnienia organizacyjne i opinię strony; nie zastępuje orzeczenia ani ustalenia dyrektora.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rodzic / pełnoletni uczeń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przedstawiciel szkoły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