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Wniosek o przyjęcie na kwalifikacyjny kurs zawodowy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PROC-05/Z-01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Imię i nazwisko kandydata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 i miejsce urodzenia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PESEL, a w razie braku - seria i numer dokumentu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Adres zamieszkania i adres korespondencyjny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Telefon i adres poczty elektronicznej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i symbol kwalifikacji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Zawód, w którym wyodrębniono kwalifikację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/>
        </w:rPr>
        <w:t>Wnoszę o przyjęcie na wskazany kwalifikacyjny kurs zawodowy organizowany przez Zespół Szkół Zawodowych nr 5 we Wrocławiu.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Dokumenty załączone do wniosku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dokument tożsamości do wglądu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dokument potwierdzający wykształcenie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zaświadczenie lekarskie - jeżeli wymagane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dokumenty do zwolnienia z zajęć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inne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Informacja o szczególnych potrzebach organizacyjnych, w zakresie niezbędnym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Oświadczam, że podane dane są zgodne ze stanem faktycznym oraz że zapoznałem(-am) się z zasadami rekrutacji i organizacji kursu.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Klauzulę informacyjną dotyczącą przetwarzania danych należy przekazać kandydatowi odrębnie albo dołączyć w zatwierdzonej przez IOD wersji. Nie należy zastępować podstawy ustawowej zgodą RODO.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i podpis kandydata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potwierdzenie wpływu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Adnotacje komisji / osoby weryfikującej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Wynik weryfikacji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wniosek kompletny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wezwano do uzupełnienia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kandydat zakwalifikowany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kandydat niezakwalifikowany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Uwagi i data rozstrzygnięcia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