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Karta kwalifikacyjnego kursu zawodowego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PROC-05/Z-02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i symbol kwalifikacji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Zawód i symbol cyfrowy zawodu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realizacji kursu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Forma prowadzenia i miejsce zajęć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Koordynator kursu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Łączna liczba godzin, w tym zajęcia praktyczne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Program i kadra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3801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Moduł / zajęcia</w:t>
            </w:r>
          </w:p>
        </w:tc>
        <w:tc>
          <w:tcPr>
            <w:tcW w:type="dxa" w:w="162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godzin</w:t>
            </w:r>
          </w:p>
        </w:tc>
        <w:tc>
          <w:tcPr>
            <w:tcW w:type="dxa" w:w="217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Prowadzący</w:t>
            </w:r>
          </w:p>
        </w:tc>
        <w:tc>
          <w:tcPr>
            <w:tcW w:type="dxa" w:w="271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Kwalifikacje / uwagi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801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62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17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271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Podstawa programowa i program nauczania - nazwa, data zatwierdzenia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Wykorzystywane pracownie, wyposażenie i miejsca realizacji praktyki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Warunki ukończenia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Frekwencja wymagana do ukończenia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Forma i kryteria zaliczenia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Dokumentacja kursu i miejsce jej prowadzenia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Termin przekazania informacji do OKE i osoba odpowiedzialna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koordynator kursu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zatwierdzenie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