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Wniosek o zwolnienie z części zajęć KKZ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PROC-05/Z-06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Imię i nazwisko słuchacza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Nazwa i symbol kwalifikacji; edycja kursu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/>
        </w:rPr>
        <w:t>Wnoszę o zwolnienie z niżej wskazanych zajęć realizowanych w ramach kwalifikacyjnego kursu zawodowego.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rPr>
          <w:tblHeader w:val="true"/>
        </w:trPr>
        <w:tc>
          <w:tcPr>
            <w:tcW w:type="dxa" w:w="4344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Zajęcia / efekty kształcenia</w:t>
            </w:r>
          </w:p>
        </w:tc>
        <w:tc>
          <w:tcPr>
            <w:tcW w:type="dxa" w:w="1629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Liczba godzin</w:t>
            </w:r>
          </w:p>
        </w:tc>
        <w:tc>
          <w:tcPr>
            <w:tcW w:type="dxa" w:w="4344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Dokument stanowiący podstawę</w:t>
            </w:r>
          </w:p>
        </w:tc>
      </w:tr>
      <w:tr>
        <w:trPr>
          <w:trHeight w:val="408" w:hRule="atLeast"/>
        </w:trPr>
        <w:tc>
          <w:tcPr>
            <w:tcW w:type="dxa" w:w="434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34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434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34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434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34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434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34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434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34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434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34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Uzasadnienie wniosku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Załączone dokumenty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świadectwo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zaświadczenie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certyfikat kwalifikacji zawodowej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indeks / wykaz ocen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inny dokument dopuszczony przepisami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data i podpis słuchacza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potwierdzenie wpływu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Rozstrzygnięcie dyrektora / osoby upoważnionej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Rozstrzygnięcie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zwolnienie w całości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zwolnienie w części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odmowa zwolnienia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Zakres zwolnienia i podstawa rozstrzygnięcia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Sposób odnotowania w dokumentacji kursu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data i podpis osoby rozstrzygającej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