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Karta wycieczki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PROC-06/Z-01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adres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Cel i założenia programowe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Trasa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Termin: od - do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Kierownik wycieczki i numer telefonu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Liczba uczniów, w tym uczniów z niepełnosprawnościami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Klasa / klasy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Liczba opiekunów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Środek transportu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Program wycieczki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1548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i godzina</w:t>
            </w:r>
          </w:p>
        </w:tc>
        <w:tc>
          <w:tcPr>
            <w:tcW w:type="dxa" w:w="103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km</w:t>
            </w:r>
          </w:p>
        </w:tc>
        <w:tc>
          <w:tcPr>
            <w:tcW w:type="dxa" w:w="309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Miejscowość docelowa i trasa powrotna</w:t>
            </w:r>
          </w:p>
        </w:tc>
        <w:tc>
          <w:tcPr>
            <w:tcW w:type="dxa" w:w="464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Szczegółowy program; adres noclegu, wyżywienie i postoje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54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03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46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Oświadczenie kierownika i opiekunów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Zobowiązuję się do przestrzegania przepisów dotyczących bezpieczeństwa w czasie wycieczki.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blHeader w:val="true"/>
        </w:trPr>
        <w:tc>
          <w:tcPr>
            <w:tcW w:type="dxa" w:w="206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Funkcja</w:t>
            </w:r>
          </w:p>
        </w:tc>
        <w:tc>
          <w:tcPr>
            <w:tcW w:type="dxa" w:w="515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Imię i nazwisko</w:t>
            </w:r>
          </w:p>
        </w:tc>
        <w:tc>
          <w:tcPr>
            <w:tcW w:type="dxa" w:w="309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Podpis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515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515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515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515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206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515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Zatwierdzam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pieczęć i podpis dyrektora szkoły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