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Oświadczenie opiekuna wycieczki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PROC-06/Z-04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opiekuna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/ cel, termin i trasa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Powierzona grupa uczniów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Potwierdzam zapoznanie się z kartą i programem wycieczki, listą uczestników, przydziałem opieki oraz zasadami postępowania w sytuacji zagrożenia.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Zobowiązuję się w szczególności do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sprawowania ciągłego nadzoru nad powierzoną grupą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kontroli liczebności grupy przed i po przemieszczaniu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egzekwowania zasad bezpieczeństwa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niezwłocznego zgłaszania kierownikowi zdarzeń i zagrożeń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ochrony danych i poufności informacji o uczniach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dokumentowania zdarzeń wymagających interwencji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Informacje organizacyjne i zadania szczególne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Telefon opiekuna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Telefon kierownika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opiekuna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podpis kierownika wycieczki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