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Notatka z interwencji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PROC-07/Z-01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Osoba sporządzająca: imię, nazwisko i stanowisko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godzina i miejsce zdarzenia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Osoby uczestniczące i świadkowie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Opis faktów i zaobserwowanych sygnałów (bez interpretacji)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Podjęte działania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udzielono pierwszej pomocy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zabezpieczono miejsce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wezwano 112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powiadomiono dyrektora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powiadomiono rodzica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zapewniono opiekę psychologiczną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Przebieg interwencji, godziny i osoby wykonujące czynności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Powiadomione osoby / instytucje i wynik kontaktu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Zabezpieczone materiały / dowody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Zalecenia i dalsze kroki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W sytuacji bezpośredniego zagrożenia najpierw podejmuje się działania ratujące życie i zdrowie. Notatkę sporządza się możliwie szybko po zdarzeniu.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podpis osoby sporządzającej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przekazania dyrektorowi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