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Karta zdarzenia kryzysowego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PROC-07/Z-02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Numer zdarzenia / znak sprawy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Data, godzina, miejsce i osoba zgłaszająca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Osoby bezpośrednio objęte zdarzeniem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Rodzaj zdarzenia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zagrożenie zdrowia lub życia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przemoc / agresja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kryzys psychiczny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substancje psychoaktywne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zagrożenie zewnętrzne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naruszenie danych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inne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Poziom ryzyka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bezpośredni - wymagający natychmiastowej ochrony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wysoki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umiarkowany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niski / obserwacja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Krótki opis i przesłanki oceny ryzyka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rPr>
          <w:tblHeader w:val="true"/>
        </w:trPr>
        <w:tc>
          <w:tcPr>
            <w:tcW w:type="dxa" w:w="1258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Godzina</w:t>
            </w:r>
          </w:p>
        </w:tc>
        <w:tc>
          <w:tcPr>
            <w:tcW w:type="dxa" w:w="402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Działanie / decyzja</w:t>
            </w:r>
          </w:p>
        </w:tc>
        <w:tc>
          <w:tcPr>
            <w:tcW w:type="dxa" w:w="251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Osoba odpowiedzialna</w:t>
            </w:r>
          </w:p>
        </w:tc>
        <w:tc>
          <w:tcPr>
            <w:tcW w:type="dxa" w:w="251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Wynik</w:t>
            </w:r>
          </w:p>
        </w:tc>
      </w:tr>
      <w:tr>
        <w:trPr>
          <w:trHeight w:val="408" w:hRule="atLeast"/>
        </w:trPr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402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402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402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402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402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402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402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8</w:t>
            </w:r>
          </w:p>
        </w:tc>
        <w:tc>
          <w:tcPr>
            <w:tcW w:type="dxa" w:w="402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Kontakt z rodzicem / pełnoletnim uczniem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Kontakt z instytucjami zewnętrznymi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Zapewnione wsparcie i miejsce bezpiecznego pobytu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Decyzja o zakończeniu fazy interwencji i dalsze monitorowanie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Kartę przechowuje się z ograniczonym dostępem. W razie podejrzenia krzywdzenia małoletniego stosuje się również Standardy Ochrony Małoletnich.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koordynator interwencji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zatwierdzenie dyrektora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