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Protokół spotkania zespołu kryzysowego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PROC-07/Z-04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zdarzenia / 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godzina i miejsce spotkania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Prowadzący i protokolant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Uczestnicy i role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Porządek i ustalenia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Potwierdzone fakty i aktualny poziom ryzyka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Potrzeby osób objętych zdarzeniem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Decyzje dotyczące bezpieczeństwa, komunikacji i wsparcia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393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Zadanie</w:t>
            </w:r>
          </w:p>
        </w:tc>
        <w:tc>
          <w:tcPr>
            <w:tcW w:type="dxa" w:w="245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Odpowiedzialny</w:t>
            </w:r>
          </w:p>
        </w:tc>
        <w:tc>
          <w:tcPr>
            <w:tcW w:type="dxa" w:w="147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Termin</w:t>
            </w:r>
          </w:p>
        </w:tc>
        <w:tc>
          <w:tcPr>
            <w:tcW w:type="dxa" w:w="245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Sposób potwierdzenia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45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Informacje przekazywane rodzicom, pracownikom lub instytucjom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Termin ponownej oceny / następnego spotkania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Zdania odrębne lub uwagi uczestników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Protokół powinien rejestrować decyzje i odpowiedzialność. Nie należy przepisywać do niego zbędnych szczegółów medycznych ani danych osób postronnych.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protokolant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prowadzący / dyrektor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