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Plan działań następczych po zdarzeniu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PROC-07/Z-05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zdarzenia / 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Osoba / grupa objęta planem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rozpoczęcia i planowany termin przeglądu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Rozpoznane potrzeby i czynniki ryzyka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Czynniki chroniące i dostępne zasoby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5"/>
        <w:gridCol w:w="1815"/>
        <w:gridCol w:w="1815"/>
        <w:gridCol w:w="1815"/>
        <w:gridCol w:w="1815"/>
      </w:tblGrid>
      <w:tr>
        <w:trPr>
          <w:tblHeader w:val="true"/>
        </w:trPr>
        <w:tc>
          <w:tcPr>
            <w:tcW w:type="dxa" w:w="224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Cel działania</w:t>
            </w:r>
          </w:p>
        </w:tc>
        <w:tc>
          <w:tcPr>
            <w:tcW w:type="dxa" w:w="314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Działanie</w:t>
            </w:r>
          </w:p>
        </w:tc>
        <w:tc>
          <w:tcPr>
            <w:tcW w:type="dxa" w:w="179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Odpowiedzialny</w:t>
            </w:r>
          </w:p>
        </w:tc>
        <w:tc>
          <w:tcPr>
            <w:tcW w:type="dxa" w:w="134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Termin</w:t>
            </w:r>
          </w:p>
        </w:tc>
        <w:tc>
          <w:tcPr>
            <w:tcW w:type="dxa" w:w="179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Miernik / sposób sprawdzenia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2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314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3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7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Plan bezpieczeństwa - jeżeli dotyczy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Sygnały ostrzegawcze i sposób ich zgłaszania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Osoby i miejsca wsparcia w szkole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Kontakty i wsparcie poza szkołą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Uzgodnienia dotyczące obecności, kontaktu i powrotu do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Wynik przeglądu planu i decyzja o kontynuacji / zakończeniu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koordynująca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rodzic / pełnoletni uczeń - zapoznanie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psycholog / pedagog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